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ED95" w14:textId="193A6EC3" w:rsidR="00C0019F" w:rsidRDefault="008B2D29">
      <w:pPr>
        <w:ind w:leftChars="100" w:left="210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b/>
          <w:sz w:val="48"/>
          <w:szCs w:val="48"/>
        </w:rPr>
        <w:t>履歴書</w:t>
      </w:r>
      <w:r>
        <w:rPr>
          <w:rFonts w:ascii="ＭＳ 明朝" w:hAnsi="ＭＳ 明朝" w:hint="eastAsia"/>
          <w:b/>
          <w:sz w:val="48"/>
          <w:szCs w:val="48"/>
        </w:rPr>
        <w:tab/>
      </w:r>
      <w:r>
        <w:rPr>
          <w:rFonts w:ascii="ＭＳ 明朝" w:hAnsi="ＭＳ 明朝" w:hint="eastAsia"/>
          <w:sz w:val="48"/>
          <w:szCs w:val="48"/>
        </w:rPr>
        <w:tab/>
      </w:r>
      <w:r>
        <w:rPr>
          <w:rFonts w:ascii="ＭＳ 明朝" w:hAnsi="ＭＳ 明朝" w:hint="eastAsia"/>
          <w:sz w:val="48"/>
          <w:szCs w:val="48"/>
        </w:rPr>
        <w:tab/>
      </w:r>
      <w:r>
        <w:rPr>
          <w:rFonts w:ascii="ＭＳ 明朝" w:hAnsi="ＭＳ 明朝" w:hint="eastAsia"/>
          <w:sz w:val="48"/>
          <w:szCs w:val="48"/>
        </w:rPr>
        <w:tab/>
      </w:r>
      <w:r>
        <w:rPr>
          <w:rFonts w:ascii="ＭＳ 明朝" w:hAnsi="ＭＳ 明朝" w:hint="eastAsia"/>
          <w:sz w:val="48"/>
          <w:szCs w:val="48"/>
        </w:rPr>
        <w:tab/>
      </w:r>
      <w:r>
        <w:rPr>
          <w:rFonts w:ascii="ＭＳ 明朝" w:hAnsi="ＭＳ 明朝" w:hint="eastAsia"/>
          <w:szCs w:val="21"/>
        </w:rPr>
        <w:t>令和</w:t>
      </w:r>
      <w:r w:rsidR="00BA666F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年</w:t>
      </w:r>
      <w:r w:rsidR="00BA666F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月</w:t>
      </w:r>
      <w:r w:rsidR="00BA666F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日現在</w:t>
      </w:r>
    </w:p>
    <w:tbl>
      <w:tblPr>
        <w:tblStyle w:val="a7"/>
        <w:tblW w:w="10049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1134"/>
        <w:gridCol w:w="4011"/>
        <w:gridCol w:w="1035"/>
        <w:gridCol w:w="1146"/>
        <w:gridCol w:w="2723"/>
      </w:tblGrid>
      <w:tr w:rsidR="00C0019F" w14:paraId="4AEDED9A" w14:textId="77777777">
        <w:trPr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AEDED96" w14:textId="77777777" w:rsidR="00C0019F" w:rsidRDefault="008B2D29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5046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EDED97" w14:textId="7E72FDB4" w:rsidR="00C0019F" w:rsidRDefault="00C0019F">
            <w:pPr>
              <w:jc w:val="center"/>
              <w:rPr>
                <w:rFonts w:ascii="ＭＳ 明朝" w:hAnsi="ＭＳ 明朝" w:hint="eastAsia"/>
                <w:position w:val="4"/>
                <w:szCs w:val="2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AEDED98" w14:textId="77777777" w:rsidR="00C0019F" w:rsidRDefault="00C0019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EDED99" w14:textId="77777777" w:rsidR="00C0019F" w:rsidRDefault="008B2D29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ascii="ＭＳ 明朝" w:hAnsi="ＭＳ 明朝"/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EDEE69" wp14:editId="4AEDEE6A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-12065</wp:posOffset>
                      </wp:positionV>
                      <wp:extent cx="1365250" cy="1516380"/>
                      <wp:effectExtent l="4445" t="4445" r="20955" b="22225"/>
                      <wp:wrapNone/>
                      <wp:docPr id="3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65250" cy="151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</a:ln>
                            </wps:spPr>
                            <wps:txbx>
                              <w:txbxContent>
                                <w:p w14:paraId="4AEDEE6D" w14:textId="71B7E29D" w:rsidR="00C0019F" w:rsidRDefault="00C0019F">
                                  <w:pPr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</w:p>
                                <w:p w14:paraId="4AEDEE6E" w14:textId="6C973F76" w:rsidR="00C0019F" w:rsidRDefault="00E12966">
                                  <w:pPr>
                                    <w:rPr>
                                      <w:rFonts w:ascii="ＭＳ 明朝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顔</w:t>
                                  </w:r>
                                  <w:r w:rsidR="008B2D29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写真を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貼付</w:t>
                                  </w:r>
                                  <w:r w:rsidR="008B2D29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DEE69" id="Rectangle 83" o:spid="_x0000_s1026" style="position:absolute;left:0;text-align:left;margin-left:11.25pt;margin-top:-.95pt;width:107.5pt;height:119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" strokeweight=".5pt">
                      <v:stroke dashstyle="1 1"/>
                      <o:lock v:ext="edit" aspectratio="t"/>
                      <v:textbox>
                        <w:txbxContent>
                          <w:p w14:paraId="4AEDEE6D" w14:textId="71B7E29D" w:rsidR="00C0019F" w:rsidRDefault="00C0019F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4AEDEE6E" w14:textId="6C973F76" w:rsidR="00C0019F" w:rsidRDefault="00E12966">
                            <w:pPr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顔</w:t>
                            </w:r>
                            <w:r w:rsidR="008B2D29">
                              <w:rPr>
                                <w:rFonts w:ascii="ＭＳ 明朝" w:hint="eastAsia"/>
                                <w:sz w:val="16"/>
                              </w:rPr>
                              <w:t>写真を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貼付</w:t>
                            </w:r>
                            <w:r w:rsidR="008B2D29">
                              <w:rPr>
                                <w:rFonts w:ascii="ＭＳ 明朝" w:hint="eastAsia"/>
                                <w:sz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0019F" w14:paraId="4AEDED9F" w14:textId="77777777">
        <w:trPr>
          <w:trHeight w:hRule="exact" w:val="1202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4AEDED9B" w14:textId="77777777" w:rsidR="00C0019F" w:rsidRDefault="008B2D2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氏名</w:t>
            </w:r>
          </w:p>
        </w:tc>
        <w:tc>
          <w:tcPr>
            <w:tcW w:w="5046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AEDED9C" w14:textId="47BCB6EC" w:rsidR="00C0019F" w:rsidRDefault="00C0019F">
            <w:pPr>
              <w:jc w:val="center"/>
              <w:rPr>
                <w:rFonts w:ascii="ＭＳ 明朝" w:hAnsi="ＭＳ 明朝" w:hint="eastAsia"/>
                <w:position w:val="4"/>
                <w:sz w:val="36"/>
                <w:szCs w:val="36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4AEDED9D" w14:textId="6C49CB3C" w:rsidR="00C0019F" w:rsidRDefault="00BA666F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hint="eastAsia"/>
                <w:noProof/>
              </w:rPr>
              <w:t>印</w:t>
            </w: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EDED9E" w14:textId="77777777" w:rsidR="00C0019F" w:rsidRDefault="00C0019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C0019F" w14:paraId="4AEDEDA3" w14:textId="77777777">
        <w:trPr>
          <w:trHeight w:hRule="exact" w:val="743"/>
        </w:trPr>
        <w:tc>
          <w:tcPr>
            <w:tcW w:w="514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AEDEDA0" w14:textId="721E198B" w:rsidR="00C0019F" w:rsidRDefault="008B2D29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昭和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月　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 xml:space="preserve">日生　</w:t>
            </w:r>
            <w:r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>満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歳</w:t>
            </w:r>
            <w:r>
              <w:rPr>
                <w:rFonts w:ascii="ＭＳ 明朝" w:hAnsi="ＭＳ 明朝" w:hint="eastAsia"/>
                <w:position w:val="4"/>
              </w:rPr>
              <w:t>)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EDEDA1" w14:textId="77777777" w:rsidR="00C0019F" w:rsidRDefault="008B2D29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性別　</w:t>
            </w:r>
            <w:r w:rsidRPr="00BA666F">
              <w:rPr>
                <w:rFonts w:ascii="ＭＳ 明朝" w:hAnsi="ＭＳ 明朝" w:hint="eastAsia"/>
                <w:position w:val="4"/>
              </w:rPr>
              <w:t>男</w:t>
            </w:r>
            <w:r>
              <w:rPr>
                <w:rFonts w:ascii="ＭＳ 明朝" w:hAnsi="ＭＳ 明朝" w:hint="eastAsia"/>
                <w:position w:val="4"/>
              </w:rPr>
              <w:t xml:space="preserve">　女</w:t>
            </w: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EDEDA2" w14:textId="77777777" w:rsidR="00C0019F" w:rsidRDefault="00C0019F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C0019F" w14:paraId="4AEDEDA7" w14:textId="77777777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AEDEDA4" w14:textId="77777777" w:rsidR="00C0019F" w:rsidRDefault="008B2D29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192" w:type="dxa"/>
            <w:gridSpan w:val="3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EDEDA5" w14:textId="07C6EA4D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EDEDA6" w14:textId="2768F3CB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TEL. 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-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-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</w:p>
        </w:tc>
      </w:tr>
      <w:tr w:rsidR="00C0019F" w14:paraId="4AEDEDAC" w14:textId="77777777">
        <w:trPr>
          <w:trHeight w:hRule="exact" w:val="420"/>
        </w:trPr>
        <w:tc>
          <w:tcPr>
            <w:tcW w:w="1134" w:type="dxa"/>
            <w:vMerge w:val="restart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4AEDEDA8" w14:textId="77777777" w:rsidR="00C0019F" w:rsidRDefault="008B2D2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現住所</w:t>
            </w:r>
          </w:p>
        </w:tc>
        <w:tc>
          <w:tcPr>
            <w:tcW w:w="6192" w:type="dxa"/>
            <w:gridSpan w:val="3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4AEDEDA9" w14:textId="0E00131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〒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　</w:t>
            </w:r>
            <w:r>
              <w:rPr>
                <w:rFonts w:ascii="ＭＳ 明朝" w:hAnsi="ＭＳ 明朝" w:hint="eastAsia"/>
                <w:position w:val="4"/>
              </w:rPr>
              <w:t>－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　　</w:t>
            </w:r>
            <w:r>
              <w:rPr>
                <w:rFonts w:ascii="ＭＳ 明朝" w:hAnsi="ＭＳ 明朝" w:hint="eastAsia"/>
                <w:position w:val="4"/>
              </w:rPr>
              <w:t xml:space="preserve"> </w:t>
            </w:r>
          </w:p>
          <w:p w14:paraId="4AEDEDAA" w14:textId="33E90890" w:rsidR="00C0019F" w:rsidRDefault="00C0019F">
            <w:pPr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EDEDAB" w14:textId="77CD9EE0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携帯</w:t>
            </w:r>
            <w:r>
              <w:rPr>
                <w:rFonts w:ascii="ＭＳ 明朝" w:hAnsi="ＭＳ 明朝" w:hint="eastAsia"/>
                <w:position w:val="4"/>
              </w:rPr>
              <w:t xml:space="preserve"> 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-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-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</w:p>
        </w:tc>
      </w:tr>
      <w:tr w:rsidR="00C0019F" w14:paraId="4AEDEDB0" w14:textId="77777777">
        <w:trPr>
          <w:trHeight w:hRule="exact" w:val="420"/>
        </w:trPr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AEDEDAD" w14:textId="77777777" w:rsidR="00C0019F" w:rsidRDefault="00C0019F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61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EDEDAE" w14:textId="77777777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EDEDAF" w14:textId="3435A74A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FAX. 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-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-</w:t>
            </w:r>
            <w:r w:rsidR="00BA666F">
              <w:rPr>
                <w:rFonts w:ascii="ＭＳ 明朝" w:hAnsi="ＭＳ 明朝" w:hint="eastAsia"/>
                <w:position w:val="4"/>
              </w:rPr>
              <w:t xml:space="preserve">　　</w:t>
            </w:r>
          </w:p>
        </w:tc>
      </w:tr>
      <w:tr w:rsidR="00C0019F" w14:paraId="4AEDEDB4" w14:textId="77777777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AEDEDB1" w14:textId="77777777" w:rsidR="00C0019F" w:rsidRDefault="008B2D29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192" w:type="dxa"/>
            <w:gridSpan w:val="3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EDEDB2" w14:textId="77777777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EDEDB3" w14:textId="7777777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TEL. </w:t>
            </w:r>
          </w:p>
        </w:tc>
      </w:tr>
      <w:tr w:rsidR="00C0019F" w14:paraId="4AEDEDBA" w14:textId="77777777">
        <w:trPr>
          <w:trHeight w:hRule="exact" w:val="420"/>
        </w:trPr>
        <w:tc>
          <w:tcPr>
            <w:tcW w:w="1134" w:type="dxa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AEDEDB5" w14:textId="77777777" w:rsidR="00C0019F" w:rsidRDefault="008B2D29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連絡先</w:t>
            </w:r>
          </w:p>
        </w:tc>
        <w:tc>
          <w:tcPr>
            <w:tcW w:w="6192" w:type="dxa"/>
            <w:gridSpan w:val="3"/>
            <w:vMerge w:val="restart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AEDEDB6" w14:textId="77777777" w:rsidR="00C0019F" w:rsidRDefault="008B2D29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－　　　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（現住所以外に連絡を必要とする場合のみ記入）</w:t>
            </w:r>
          </w:p>
          <w:p w14:paraId="4AEDEDB7" w14:textId="77777777" w:rsidR="00C0019F" w:rsidRDefault="00C0019F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4AEDEDB8" w14:textId="77777777" w:rsidR="00C0019F" w:rsidRDefault="008B2D29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方</w:t>
            </w: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DEDB9" w14:textId="77777777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</w:tr>
      <w:tr w:rsidR="00C0019F" w14:paraId="4AEDEDBE" w14:textId="77777777">
        <w:trPr>
          <w:trHeight w:hRule="exact" w:val="420"/>
        </w:trPr>
        <w:tc>
          <w:tcPr>
            <w:tcW w:w="11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EDEDBB" w14:textId="77777777" w:rsidR="00C0019F" w:rsidRDefault="00C0019F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6192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4AEDEDBC" w14:textId="77777777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DEDBD" w14:textId="7777777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FAX. </w:t>
            </w:r>
          </w:p>
        </w:tc>
      </w:tr>
    </w:tbl>
    <w:p w14:paraId="4AEDEDBF" w14:textId="77777777" w:rsidR="00C0019F" w:rsidRDefault="00C0019F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99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0"/>
        <w:gridCol w:w="735"/>
        <w:gridCol w:w="8115"/>
      </w:tblGrid>
      <w:tr w:rsidR="00C0019F" w14:paraId="4AEDEDC3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AEDEDC0" w14:textId="77777777" w:rsidR="00C0019F" w:rsidRDefault="008B2D29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AEDEDC1" w14:textId="77777777" w:rsidR="00C0019F" w:rsidRDefault="008B2D29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DEDC2" w14:textId="77777777" w:rsidR="00C0019F" w:rsidRDefault="008B2D29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学歴・職歴</w:t>
            </w:r>
            <w:r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C0019F" w14:paraId="4AEDEDC7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C4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C5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C6" w14:textId="77777777" w:rsidR="00C0019F" w:rsidRDefault="008B2D29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学歴</w:t>
            </w:r>
          </w:p>
        </w:tc>
      </w:tr>
      <w:tr w:rsidR="00C0019F" w14:paraId="4AEDEDCB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C8" w14:textId="39F9250D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C9" w14:textId="2FE687EC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CA" w14:textId="095F810D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CF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CC" w14:textId="63C3F094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CD" w14:textId="32FE605F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CE" w14:textId="260F4608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D3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D0" w14:textId="27B13BBF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D1" w14:textId="3B8991F5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D2" w14:textId="6EF15653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D7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D4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D5" w14:textId="77777777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D6" w14:textId="77777777" w:rsidR="00C0019F" w:rsidRDefault="008B2D29">
            <w:pPr>
              <w:ind w:left="36" w:right="62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職歴</w:t>
            </w:r>
          </w:p>
        </w:tc>
      </w:tr>
      <w:tr w:rsidR="00C0019F" w14:paraId="4AEDEDDB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D8" w14:textId="51A36B24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D9" w14:textId="271AFE88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DA" w14:textId="554DDCC3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DF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DC" w14:textId="59548E03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DD" w14:textId="3B7D8498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DE" w14:textId="055225B7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E3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E0" w14:textId="029F69D6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E1" w14:textId="6E9FC6ED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E2" w14:textId="1BD8FE48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E7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E4" w14:textId="2DEB22FA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E5" w14:textId="37CC266E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E6" w14:textId="38ABF469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EB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E8" w14:textId="696CA45F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E9" w14:textId="76CE7508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EA" w14:textId="30A9A291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EF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EC" w14:textId="4EC33F75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ED" w14:textId="544AA5B0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EE" w14:textId="07EAC315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F3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F0" w14:textId="7DB40172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F1" w14:textId="750937F1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F2" w14:textId="33664246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F7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F4" w14:textId="6F68F041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F5" w14:textId="43F6D57D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F6" w14:textId="7DA87E01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FB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DF8" w14:textId="7288BA5E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DF9" w14:textId="50CA0E05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DFA" w14:textId="27D5D145" w:rsidR="00C0019F" w:rsidRDefault="00C0019F">
            <w:pPr>
              <w:ind w:left="36" w:right="62"/>
              <w:rPr>
                <w:rFonts w:ascii="ＭＳ 明朝" w:hAnsi="ＭＳ 明朝"/>
                <w:sz w:val="22"/>
              </w:rPr>
            </w:pPr>
          </w:p>
        </w:tc>
      </w:tr>
      <w:tr w:rsidR="00C0019F" w14:paraId="4AEDEDFF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EDEDFC" w14:textId="5B2F96C0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AEDEDFD" w14:textId="1C82A639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DEDFE" w14:textId="02629F3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03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EDEE00" w14:textId="11D5D98B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AEDEE01" w14:textId="4AF41BA8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EDEE02" w14:textId="4BB71D84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4AEDEE04" w14:textId="77777777" w:rsidR="00C0019F" w:rsidRDefault="00C0019F">
      <w:pPr>
        <w:rPr>
          <w:rFonts w:ascii="ＭＳ 明朝" w:hAnsi="ＭＳ 明朝"/>
        </w:rPr>
      </w:pPr>
    </w:p>
    <w:tbl>
      <w:tblPr>
        <w:tblW w:w="99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0"/>
        <w:gridCol w:w="735"/>
        <w:gridCol w:w="8115"/>
      </w:tblGrid>
      <w:tr w:rsidR="00C0019F" w14:paraId="4AEDEE08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AEDEE05" w14:textId="77777777" w:rsidR="00C0019F" w:rsidRDefault="008B2D29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AEDEE06" w14:textId="77777777" w:rsidR="00C0019F" w:rsidRDefault="008B2D29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DEE07" w14:textId="77777777" w:rsidR="00C0019F" w:rsidRDefault="008B2D29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学歴・職歴</w:t>
            </w:r>
            <w:r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C0019F" w14:paraId="4AEDEE0C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09" w14:textId="1AD8FAE5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0A" w14:textId="3D7A609B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0B" w14:textId="54077758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1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0D" w14:textId="074DE298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0E" w14:textId="418786DF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0F" w14:textId="111DDBD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14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11" w14:textId="766B4DDB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12" w14:textId="174969C4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13" w14:textId="51FAA2EE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18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15" w14:textId="4671BDC2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16" w14:textId="6A5B2A46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17" w14:textId="0D96B99B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1C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EDEE19" w14:textId="4C2EB4B2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AEDEE1A" w14:textId="7E9C45CD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DEE1B" w14:textId="14899EC2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20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EDEE1D" w14:textId="090C0519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AEDEE1E" w14:textId="6D87AD30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DEE1F" w14:textId="36D6E7CE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24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EDEE21" w14:textId="5B1CCBB0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AEDEE22" w14:textId="18283F9B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EDEE23" w14:textId="2D2C50E5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4AEDEE25" w14:textId="77777777" w:rsidR="00C0019F" w:rsidRDefault="00C0019F">
      <w:pPr>
        <w:rPr>
          <w:rFonts w:ascii="ＭＳ 明朝" w:hAnsi="ＭＳ 明朝"/>
        </w:rPr>
      </w:pPr>
    </w:p>
    <w:tbl>
      <w:tblPr>
        <w:tblW w:w="99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0"/>
        <w:gridCol w:w="735"/>
        <w:gridCol w:w="8115"/>
      </w:tblGrid>
      <w:tr w:rsidR="00C0019F" w14:paraId="4AEDEE29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AEDEE26" w14:textId="77777777" w:rsidR="00C0019F" w:rsidRDefault="008B2D29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AEDEE27" w14:textId="77777777" w:rsidR="00C0019F" w:rsidRDefault="008B2D29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DEE28" w14:textId="77777777" w:rsidR="00C0019F" w:rsidRDefault="008B2D29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</w:t>
            </w:r>
          </w:p>
        </w:tc>
      </w:tr>
      <w:tr w:rsidR="00C0019F" w14:paraId="4AEDEE2D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2A" w14:textId="424009D0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2B" w14:textId="0DDBBF21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2C" w14:textId="7ABF097B" w:rsidR="00C0019F" w:rsidRDefault="00C0019F">
            <w:pPr>
              <w:ind w:left="36" w:right="62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0019F" w14:paraId="4AEDEE31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2E" w14:textId="05177F58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2F" w14:textId="77777777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30" w14:textId="2DC54C93" w:rsidR="00C0019F" w:rsidRDefault="00C0019F">
            <w:pPr>
              <w:ind w:left="36" w:right="62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0019F" w14:paraId="4AEDEE35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32" w14:textId="63B23D7E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33" w14:textId="77777777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34" w14:textId="717D0192" w:rsidR="00C0019F" w:rsidRDefault="00C0019F">
            <w:pPr>
              <w:ind w:left="36" w:right="62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0019F" w14:paraId="4AEDEE39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EDEE36" w14:textId="0C3FEE85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4AEDEE37" w14:textId="77777777" w:rsidR="00C0019F" w:rsidRDefault="00C0019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AEDEE38" w14:textId="47EDE390" w:rsidR="00C0019F" w:rsidRDefault="00C0019F">
            <w:pPr>
              <w:ind w:left="36" w:right="62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0019F" w14:paraId="4AEDEE3D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EDEE3A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AEDEE3B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EDEE3C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4AEDEE3E" w14:textId="77777777" w:rsidR="00C0019F" w:rsidRDefault="00C0019F">
      <w:pPr>
        <w:rPr>
          <w:rFonts w:ascii="ＭＳ 明朝" w:hAnsi="ＭＳ 明朝"/>
        </w:rPr>
      </w:pPr>
    </w:p>
    <w:tbl>
      <w:tblPr>
        <w:tblStyle w:val="a7"/>
        <w:tblW w:w="9911" w:type="dxa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205"/>
        <w:gridCol w:w="2036"/>
      </w:tblGrid>
      <w:tr w:rsidR="00C0019F" w14:paraId="4AEDEE44" w14:textId="77777777">
        <w:trPr>
          <w:trHeight w:hRule="exact" w:val="760"/>
        </w:trPr>
        <w:tc>
          <w:tcPr>
            <w:tcW w:w="5670" w:type="dxa"/>
            <w:vMerge w:val="restart"/>
          </w:tcPr>
          <w:p w14:paraId="4AEDEE3F" w14:textId="77777777" w:rsidR="00C0019F" w:rsidRDefault="008B2D2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志望の動機、特技、好きな学科など</w:t>
            </w:r>
          </w:p>
          <w:p w14:paraId="4AEDEE40" w14:textId="77777777" w:rsidR="00C0019F" w:rsidRDefault="00C0019F">
            <w:pPr>
              <w:rPr>
                <w:rFonts w:ascii="ＭＳ 明朝" w:hAnsi="ＭＳ 明朝"/>
              </w:rPr>
            </w:pPr>
          </w:p>
          <w:p w14:paraId="4AEDEE41" w14:textId="0BAE2AAD" w:rsidR="00C0019F" w:rsidRDefault="00C0019F">
            <w:pPr>
              <w:rPr>
                <w:rFonts w:ascii="ＭＳ 明朝" w:hAnsi="ＭＳ 明朝"/>
              </w:rPr>
            </w:pPr>
          </w:p>
        </w:tc>
        <w:tc>
          <w:tcPr>
            <w:tcW w:w="4241" w:type="dxa"/>
            <w:gridSpan w:val="2"/>
          </w:tcPr>
          <w:p w14:paraId="4AEDEE42" w14:textId="77777777" w:rsidR="00C0019F" w:rsidRDefault="008B2D2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通勤時間</w:t>
            </w:r>
          </w:p>
          <w:p w14:paraId="4AEDEE43" w14:textId="77777777" w:rsidR="00C0019F" w:rsidRDefault="008B2D29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約　　　時間　　　分</w:t>
            </w:r>
          </w:p>
        </w:tc>
      </w:tr>
      <w:tr w:rsidR="00C0019F" w14:paraId="4AEDEE48" w14:textId="77777777">
        <w:trPr>
          <w:trHeight w:hRule="exact" w:val="714"/>
        </w:trPr>
        <w:tc>
          <w:tcPr>
            <w:tcW w:w="5670" w:type="dxa"/>
            <w:vMerge/>
          </w:tcPr>
          <w:p w14:paraId="4AEDEE45" w14:textId="77777777" w:rsidR="00C0019F" w:rsidRDefault="00C0019F">
            <w:pPr>
              <w:rPr>
                <w:rFonts w:ascii="ＭＳ 明朝" w:hAnsi="ＭＳ 明朝"/>
              </w:rPr>
            </w:pPr>
          </w:p>
        </w:tc>
        <w:tc>
          <w:tcPr>
            <w:tcW w:w="4241" w:type="dxa"/>
            <w:gridSpan w:val="2"/>
          </w:tcPr>
          <w:p w14:paraId="4AEDEE46" w14:textId="77777777" w:rsidR="00C0019F" w:rsidRDefault="008B2D2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扶養家族</w:t>
            </w: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</w:rPr>
              <w:t>配偶者を除く</w:t>
            </w:r>
            <w:r>
              <w:rPr>
                <w:rFonts w:ascii="ＭＳ 明朝" w:hAnsi="ＭＳ 明朝" w:hint="eastAsia"/>
              </w:rPr>
              <w:t>)</w:t>
            </w:r>
          </w:p>
          <w:p w14:paraId="4AEDEE47" w14:textId="719E92A0" w:rsidR="00C0019F" w:rsidRDefault="008B2D29">
            <w:pPr>
              <w:ind w:right="42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</w:t>
            </w:r>
          </w:p>
        </w:tc>
      </w:tr>
      <w:tr w:rsidR="00C0019F" w14:paraId="4AEDEE4E" w14:textId="77777777">
        <w:trPr>
          <w:trHeight w:hRule="exact" w:val="697"/>
        </w:trPr>
        <w:tc>
          <w:tcPr>
            <w:tcW w:w="5670" w:type="dxa"/>
            <w:vMerge/>
          </w:tcPr>
          <w:p w14:paraId="4AEDEE49" w14:textId="77777777" w:rsidR="00C0019F" w:rsidRDefault="00C0019F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</w:tcPr>
          <w:p w14:paraId="4AEDEE4A" w14:textId="77777777" w:rsidR="00C0019F" w:rsidRDefault="008B2D2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配偶者</w:t>
            </w:r>
          </w:p>
          <w:p w14:paraId="4AEDEE4B" w14:textId="77777777" w:rsidR="00C0019F" w:rsidRDefault="008B2D29">
            <w:pPr>
              <w:jc w:val="center"/>
              <w:rPr>
                <w:rFonts w:ascii="ＭＳ 明朝" w:hAnsi="ＭＳ 明朝"/>
              </w:rPr>
            </w:pPr>
            <w:r w:rsidRPr="00BA666F">
              <w:rPr>
                <w:rFonts w:ascii="ＭＳ 明朝" w:hAnsi="ＭＳ 明朝" w:hint="eastAsia"/>
              </w:rPr>
              <w:t>有</w:t>
            </w:r>
            <w:r>
              <w:rPr>
                <w:rFonts w:ascii="ＭＳ 明朝" w:hAnsi="ＭＳ 明朝" w:hint="eastAsia"/>
              </w:rPr>
              <w:t xml:space="preserve">　　無</w:t>
            </w:r>
          </w:p>
        </w:tc>
        <w:tc>
          <w:tcPr>
            <w:tcW w:w="2036" w:type="dxa"/>
          </w:tcPr>
          <w:p w14:paraId="4AEDEE4C" w14:textId="77777777" w:rsidR="00C0019F" w:rsidRDefault="008B2D2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配偶者の扶養義務</w:t>
            </w:r>
          </w:p>
          <w:p w14:paraId="4AEDEE4D" w14:textId="77777777" w:rsidR="00C0019F" w:rsidRDefault="008B2D2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有　　</w:t>
            </w:r>
            <w:r w:rsidRPr="00BA666F">
              <w:rPr>
                <w:rFonts w:ascii="ＭＳ 明朝" w:hAnsi="ＭＳ 明朝" w:hint="eastAsia"/>
              </w:rPr>
              <w:t>無</w:t>
            </w:r>
          </w:p>
        </w:tc>
      </w:tr>
    </w:tbl>
    <w:p w14:paraId="4AEDEE4F" w14:textId="77777777" w:rsidR="00C0019F" w:rsidRDefault="00C0019F">
      <w:pPr>
        <w:rPr>
          <w:rFonts w:ascii="ＭＳ 明朝" w:hAnsi="ＭＳ 明朝"/>
        </w:r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00"/>
      </w:tblGrid>
      <w:tr w:rsidR="00C0019F" w14:paraId="4AEDEE51" w14:textId="77777777">
        <w:trPr>
          <w:trHeight w:hRule="exact" w:val="403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AEDEE50" w14:textId="77777777" w:rsidR="00C0019F" w:rsidRDefault="008B2D29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z w:val="18"/>
                <w:szCs w:val="18"/>
              </w:rPr>
              <w:t>（特に給料、職種、勤務時間、勤務地、その他についての希望などがあれば記入）</w:t>
            </w:r>
          </w:p>
        </w:tc>
      </w:tr>
      <w:tr w:rsidR="00C0019F" w14:paraId="4AEDEE53" w14:textId="77777777">
        <w:trPr>
          <w:trHeight w:hRule="exact" w:val="403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14:paraId="4AEDEE52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55" w14:textId="77777777">
        <w:trPr>
          <w:trHeight w:hRule="exact" w:val="403"/>
        </w:trPr>
        <w:tc>
          <w:tcPr>
            <w:tcW w:w="9900" w:type="dxa"/>
            <w:vAlign w:val="center"/>
          </w:tcPr>
          <w:p w14:paraId="4AEDEE54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57" w14:textId="77777777">
        <w:trPr>
          <w:trHeight w:hRule="exact" w:val="403"/>
        </w:trPr>
        <w:tc>
          <w:tcPr>
            <w:tcW w:w="9900" w:type="dxa"/>
            <w:vAlign w:val="center"/>
          </w:tcPr>
          <w:p w14:paraId="4AEDEE56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0019F" w14:paraId="4AEDEE59" w14:textId="77777777">
        <w:trPr>
          <w:trHeight w:hRule="exact" w:val="403"/>
        </w:trPr>
        <w:tc>
          <w:tcPr>
            <w:tcW w:w="9900" w:type="dxa"/>
            <w:vAlign w:val="center"/>
          </w:tcPr>
          <w:p w14:paraId="4AEDEE58" w14:textId="77777777" w:rsidR="00C0019F" w:rsidRDefault="00C0019F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4AEDEE5A" w14:textId="77777777" w:rsidR="00C0019F" w:rsidRDefault="00C0019F">
      <w:pPr>
        <w:ind w:firstLine="851"/>
        <w:rPr>
          <w:rFonts w:ascii="ＭＳ 明朝" w:hAnsi="ＭＳ 明朝"/>
        </w:rPr>
      </w:pPr>
    </w:p>
    <w:tbl>
      <w:tblPr>
        <w:tblStyle w:val="a7"/>
        <w:tblW w:w="9897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3056"/>
        <w:gridCol w:w="4534"/>
        <w:gridCol w:w="2307"/>
      </w:tblGrid>
      <w:tr w:rsidR="00C0019F" w14:paraId="4AEDEE5E" w14:textId="77777777">
        <w:trPr>
          <w:trHeight w:val="540"/>
        </w:trPr>
        <w:tc>
          <w:tcPr>
            <w:tcW w:w="759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EDEE5B" w14:textId="77777777" w:rsidR="00C0019F" w:rsidRDefault="008B2D29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保護者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本人が未成年の場合のみ記入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)</w:t>
            </w:r>
          </w:p>
          <w:p w14:paraId="4AEDEE5C" w14:textId="7777777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EDEE5D" w14:textId="7777777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TEL. </w:t>
            </w:r>
          </w:p>
        </w:tc>
      </w:tr>
      <w:tr w:rsidR="00C0019F" w14:paraId="4AEDEE63" w14:textId="77777777">
        <w:trPr>
          <w:trHeight w:val="540"/>
        </w:trPr>
        <w:tc>
          <w:tcPr>
            <w:tcW w:w="3056" w:type="dxa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EDEE5F" w14:textId="77777777" w:rsidR="00C0019F" w:rsidRDefault="008B2D29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氏名</w:t>
            </w:r>
          </w:p>
          <w:p w14:paraId="4AEDEE60" w14:textId="77777777" w:rsidR="00C0019F" w:rsidRDefault="00C0019F">
            <w:pPr>
              <w:jc w:val="center"/>
              <w:rPr>
                <w:rFonts w:ascii="ＭＳ 明朝" w:hAnsi="ＭＳ 明朝"/>
                <w:position w:val="4"/>
                <w:sz w:val="28"/>
                <w:szCs w:val="28"/>
              </w:rPr>
            </w:pPr>
          </w:p>
        </w:tc>
        <w:tc>
          <w:tcPr>
            <w:tcW w:w="4534" w:type="dxa"/>
            <w:vMerge w:val="restar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DEE61" w14:textId="7777777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  <w:lang w:eastAsia="zh-TW"/>
              </w:rPr>
              <w:t>住所　〒</w:t>
            </w:r>
            <w:r>
              <w:rPr>
                <w:rFonts w:ascii="ＭＳ 明朝" w:hAnsi="ＭＳ 明朝" w:hint="eastAsia"/>
                <w:position w:val="4"/>
              </w:rPr>
              <w:t xml:space="preserve">　　－</w:t>
            </w:r>
            <w:r>
              <w:rPr>
                <w:rFonts w:ascii="ＭＳ 明朝" w:hAnsi="ＭＳ 明朝" w:hint="eastAsia"/>
                <w:position w:val="4"/>
              </w:rPr>
              <w:t xml:space="preserve"> </w:t>
            </w:r>
          </w:p>
        </w:tc>
        <w:tc>
          <w:tcPr>
            <w:tcW w:w="23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EDEE62" w14:textId="77777777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</w:tr>
      <w:tr w:rsidR="00C0019F" w14:paraId="4AEDEE67" w14:textId="77777777">
        <w:trPr>
          <w:trHeight w:val="540"/>
        </w:trPr>
        <w:tc>
          <w:tcPr>
            <w:tcW w:w="305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EDEE64" w14:textId="77777777" w:rsidR="00C0019F" w:rsidRDefault="00C0019F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4534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DEE65" w14:textId="77777777" w:rsidR="00C0019F" w:rsidRDefault="00C0019F">
            <w:pPr>
              <w:rPr>
                <w:rFonts w:ascii="ＭＳ 明朝" w:hAnsi="ＭＳ 明朝"/>
                <w:position w:val="4"/>
                <w:lang w:eastAsia="zh-TW"/>
              </w:rPr>
            </w:pPr>
          </w:p>
        </w:tc>
        <w:tc>
          <w:tcPr>
            <w:tcW w:w="230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DEE66" w14:textId="77777777" w:rsidR="00C0019F" w:rsidRDefault="008B2D2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FAX. </w:t>
            </w:r>
          </w:p>
        </w:tc>
      </w:tr>
    </w:tbl>
    <w:p w14:paraId="4AEDEE68" w14:textId="77777777" w:rsidR="00C0019F" w:rsidRDefault="00C0019F">
      <w:pPr>
        <w:rPr>
          <w:rFonts w:ascii="ＭＳ 明朝" w:hAnsi="ＭＳ 明朝"/>
          <w:lang w:eastAsia="zh-TW"/>
        </w:rPr>
      </w:pPr>
    </w:p>
    <w:sectPr w:rsidR="00C0019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6D56" w14:textId="77777777" w:rsidR="008B2D29" w:rsidRDefault="008B2D29" w:rsidP="00BA666F">
      <w:r>
        <w:separator/>
      </w:r>
    </w:p>
  </w:endnote>
  <w:endnote w:type="continuationSeparator" w:id="0">
    <w:p w14:paraId="40E84C02" w14:textId="77777777" w:rsidR="008B2D29" w:rsidRDefault="008B2D29" w:rsidP="00BA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C493" w14:textId="77777777" w:rsidR="008B2D29" w:rsidRDefault="008B2D29" w:rsidP="00BA666F">
      <w:r>
        <w:separator/>
      </w:r>
    </w:p>
  </w:footnote>
  <w:footnote w:type="continuationSeparator" w:id="0">
    <w:p w14:paraId="6D05D70F" w14:textId="77777777" w:rsidR="008B2D29" w:rsidRDefault="008B2D29" w:rsidP="00BA6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4EE"/>
    <w:rsid w:val="0000289C"/>
    <w:rsid w:val="000577FD"/>
    <w:rsid w:val="000A56B9"/>
    <w:rsid w:val="000B6532"/>
    <w:rsid w:val="000E3317"/>
    <w:rsid w:val="00121AAF"/>
    <w:rsid w:val="001264E3"/>
    <w:rsid w:val="001271C1"/>
    <w:rsid w:val="001A779D"/>
    <w:rsid w:val="001F1BA6"/>
    <w:rsid w:val="001F6A45"/>
    <w:rsid w:val="002525A3"/>
    <w:rsid w:val="00272EBB"/>
    <w:rsid w:val="00280A4F"/>
    <w:rsid w:val="002869B1"/>
    <w:rsid w:val="002B0029"/>
    <w:rsid w:val="002C0385"/>
    <w:rsid w:val="002C7FBE"/>
    <w:rsid w:val="002D2FB8"/>
    <w:rsid w:val="00327069"/>
    <w:rsid w:val="003E4933"/>
    <w:rsid w:val="003E68C1"/>
    <w:rsid w:val="00406C85"/>
    <w:rsid w:val="00421541"/>
    <w:rsid w:val="00424A2B"/>
    <w:rsid w:val="004B39BB"/>
    <w:rsid w:val="004C4737"/>
    <w:rsid w:val="00547234"/>
    <w:rsid w:val="005734EE"/>
    <w:rsid w:val="00575946"/>
    <w:rsid w:val="00606A86"/>
    <w:rsid w:val="006337D0"/>
    <w:rsid w:val="006964F6"/>
    <w:rsid w:val="006B0838"/>
    <w:rsid w:val="006C3CEB"/>
    <w:rsid w:val="006D710D"/>
    <w:rsid w:val="00707AB9"/>
    <w:rsid w:val="00725317"/>
    <w:rsid w:val="00775B56"/>
    <w:rsid w:val="00777C4E"/>
    <w:rsid w:val="00797A4D"/>
    <w:rsid w:val="007D6A83"/>
    <w:rsid w:val="007F7A23"/>
    <w:rsid w:val="00820DCF"/>
    <w:rsid w:val="00846AE8"/>
    <w:rsid w:val="008B2D29"/>
    <w:rsid w:val="008C5D77"/>
    <w:rsid w:val="009112C8"/>
    <w:rsid w:val="00914AE3"/>
    <w:rsid w:val="00926D59"/>
    <w:rsid w:val="00953565"/>
    <w:rsid w:val="009923DA"/>
    <w:rsid w:val="009F021E"/>
    <w:rsid w:val="009F2B2A"/>
    <w:rsid w:val="00A05584"/>
    <w:rsid w:val="00A13F6C"/>
    <w:rsid w:val="00A2118B"/>
    <w:rsid w:val="00AC5F18"/>
    <w:rsid w:val="00B17D79"/>
    <w:rsid w:val="00B345EF"/>
    <w:rsid w:val="00B73B73"/>
    <w:rsid w:val="00B8089F"/>
    <w:rsid w:val="00B92FC1"/>
    <w:rsid w:val="00BA666F"/>
    <w:rsid w:val="00BA7879"/>
    <w:rsid w:val="00BB6377"/>
    <w:rsid w:val="00BD7BAF"/>
    <w:rsid w:val="00C0019F"/>
    <w:rsid w:val="00C02B9E"/>
    <w:rsid w:val="00C36CC4"/>
    <w:rsid w:val="00C675AA"/>
    <w:rsid w:val="00CA0398"/>
    <w:rsid w:val="00CC1528"/>
    <w:rsid w:val="00D97E88"/>
    <w:rsid w:val="00E12966"/>
    <w:rsid w:val="00E15C6F"/>
    <w:rsid w:val="00E162DE"/>
    <w:rsid w:val="00E37D02"/>
    <w:rsid w:val="00EC19E5"/>
    <w:rsid w:val="00EC7E79"/>
    <w:rsid w:val="00F15F53"/>
    <w:rsid w:val="00F46D74"/>
    <w:rsid w:val="00F83247"/>
    <w:rsid w:val="00FC6E84"/>
    <w:rsid w:val="00FF2ED0"/>
    <w:rsid w:val="071D4554"/>
    <w:rsid w:val="46EB642D"/>
    <w:rsid w:val="74E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AEDED95"/>
  <w15:docId w15:val="{0303EF54-143E-4BE8-8AA4-10F7848E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FollowedHyperlink"/>
    <w:basedOn w:val="a0"/>
    <w:qFormat/>
    <w:rPr>
      <w:color w:val="800080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6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A666F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6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A666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5914;\Desktop\nomura_&#23653;&#27508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nomura_履歴書.dot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>Microsoft Corp.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野村豊</dc:creator>
  <cp:lastModifiedBy>若生 梨香(WAKO Riko)</cp:lastModifiedBy>
  <cp:revision>10</cp:revision>
  <cp:lastPrinted>2002-12-20T13:03:00Z</cp:lastPrinted>
  <dcterms:created xsi:type="dcterms:W3CDTF">2014-10-27T01:26:00Z</dcterms:created>
  <dcterms:modified xsi:type="dcterms:W3CDTF">2026-07-30T08:10:00Z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